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095A1" w14:textId="77777777" w:rsidR="00A31195" w:rsidRDefault="00A31195" w:rsidP="00A31195">
      <w:pPr>
        <w:pStyle w:val="SESubheaderintropara"/>
        <w:rPr>
          <w:color w:val="DA312A" w:themeColor="accent1"/>
          <w:sz w:val="56"/>
          <w:szCs w:val="48"/>
        </w:rPr>
      </w:pPr>
      <w:r>
        <w:rPr>
          <w:color w:val="DA312A" w:themeColor="accent1"/>
          <w:sz w:val="56"/>
          <w:szCs w:val="48"/>
        </w:rPr>
        <w:t xml:space="preserve">Code of Conduct </w:t>
      </w:r>
    </w:p>
    <w:p w14:paraId="31B9358E" w14:textId="77777777" w:rsidR="00257FE3" w:rsidRDefault="008E6CE9" w:rsidP="00A31195">
      <w:pPr>
        <w:pStyle w:val="SESubheaderintropara"/>
      </w:pPr>
      <w:r>
        <w:t>Parents/guardians</w:t>
      </w:r>
    </w:p>
    <w:p w14:paraId="29484A00" w14:textId="77777777" w:rsidR="00FA3750" w:rsidRDefault="00FA3750" w:rsidP="00FA3750">
      <w:pPr>
        <w:pStyle w:val="SEBodytext"/>
      </w:pPr>
      <w:r>
        <w:t xml:space="preserve">As a registered Swim England Member, and parent/guardian of a Member (under 18 years of age) at the Club, or a parent/guardian of a Club Member (under 18 years of age) but not a registered Swim England Member yourself, you are required to agree to this code of conduct. </w:t>
      </w:r>
    </w:p>
    <w:p w14:paraId="554BAB6E" w14:textId="77777777" w:rsidR="008E6CE9" w:rsidRDefault="008E6CE9" w:rsidP="00FA3750">
      <w:pPr>
        <w:pStyle w:val="SEBodytext"/>
      </w:pPr>
    </w:p>
    <w:p w14:paraId="52FC7519" w14:textId="77777777" w:rsidR="00FA3750" w:rsidRDefault="00FA3750" w:rsidP="00FA3750">
      <w:pPr>
        <w:pStyle w:val="SEBodytext"/>
      </w:pPr>
      <w:r>
        <w:t>As a parent/guardian you have the right to:</w:t>
      </w:r>
    </w:p>
    <w:p w14:paraId="3A252DA1" w14:textId="77777777" w:rsidR="008E6CE9" w:rsidRDefault="008E6CE9" w:rsidP="00FA3750">
      <w:pPr>
        <w:pStyle w:val="SEBodytext"/>
      </w:pPr>
    </w:p>
    <w:p w14:paraId="3F544265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assured that your child is safeguarded at all times during activity with the club.</w:t>
      </w:r>
    </w:p>
    <w:p w14:paraId="1E83EC6B" w14:textId="77777777" w:rsidR="008E6CE9" w:rsidRDefault="008E6CE9" w:rsidP="008E6CE9">
      <w:pPr>
        <w:pStyle w:val="SEBodytext"/>
        <w:ind w:left="720"/>
      </w:pPr>
    </w:p>
    <w:p w14:paraId="46118289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who the Welfare Officer(s) is/are and how to contact them.</w:t>
      </w:r>
    </w:p>
    <w:p w14:paraId="28C9AE6B" w14:textId="77777777" w:rsidR="008E6CE9" w:rsidRDefault="008E6CE9" w:rsidP="008E6CE9">
      <w:pPr>
        <w:pStyle w:val="SEBodytext"/>
        <w:ind w:left="720"/>
      </w:pPr>
    </w:p>
    <w:p w14:paraId="5C3500E2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informed of Wavepower and appropriate safeguarding and welfare reporting procedures.</w:t>
      </w:r>
    </w:p>
    <w:p w14:paraId="786FB8E9" w14:textId="77777777" w:rsidR="008E6CE9" w:rsidRDefault="008E6CE9" w:rsidP="008E6CE9">
      <w:pPr>
        <w:pStyle w:val="SEBodytext"/>
        <w:ind w:left="720"/>
      </w:pPr>
    </w:p>
    <w:p w14:paraId="7115C88A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that any concerns about your child’s welfare will be listened and responded to.</w:t>
      </w:r>
    </w:p>
    <w:p w14:paraId="6BBB46BF" w14:textId="77777777" w:rsidR="008E6CE9" w:rsidRDefault="008E6CE9" w:rsidP="008E6CE9">
      <w:pPr>
        <w:pStyle w:val="SEBodytext"/>
        <w:ind w:left="720"/>
      </w:pPr>
    </w:p>
    <w:p w14:paraId="0A960DE4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that anyone training or looking after your child at a club activity has the appropriate qualifications, checks and training.</w:t>
      </w:r>
    </w:p>
    <w:p w14:paraId="399FAB16" w14:textId="77777777" w:rsidR="008E6CE9" w:rsidRDefault="008E6CE9" w:rsidP="008E6CE9">
      <w:pPr>
        <w:pStyle w:val="SEBodytext"/>
        <w:ind w:left="720"/>
      </w:pPr>
    </w:p>
    <w:p w14:paraId="3D733ADE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Be informed of any problems or concerns relating to your child raised by their coach.</w:t>
      </w:r>
    </w:p>
    <w:p w14:paraId="08A62241" w14:textId="77777777" w:rsidR="008E6CE9" w:rsidRDefault="008E6CE9" w:rsidP="008E6CE9">
      <w:pPr>
        <w:pStyle w:val="SEBodytext"/>
        <w:ind w:left="720"/>
      </w:pPr>
    </w:p>
    <w:p w14:paraId="687CD5A7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Know how to access the club policies, rules and procedures including the club complaints process and who to contact.</w:t>
      </w:r>
    </w:p>
    <w:p w14:paraId="181D50CC" w14:textId="77777777" w:rsidR="008E6CE9" w:rsidRDefault="008E6CE9" w:rsidP="008E6CE9">
      <w:pPr>
        <w:pStyle w:val="SEBodytext"/>
        <w:ind w:left="720"/>
      </w:pPr>
    </w:p>
    <w:p w14:paraId="37B14F84" w14:textId="77777777" w:rsidR="00FA3750" w:rsidRDefault="00FA3750" w:rsidP="008E6CE9">
      <w:pPr>
        <w:pStyle w:val="SEBodytext"/>
        <w:numPr>
          <w:ilvl w:val="0"/>
          <w:numId w:val="34"/>
        </w:numPr>
      </w:pPr>
      <w:r>
        <w:t>Provide your consent or otherwise for photography and trips away.</w:t>
      </w:r>
    </w:p>
    <w:p w14:paraId="284457A4" w14:textId="77777777" w:rsidR="008E6CE9" w:rsidRDefault="008E6CE9" w:rsidP="00FA3750">
      <w:pPr>
        <w:pStyle w:val="SEBodytext"/>
      </w:pPr>
    </w:p>
    <w:p w14:paraId="60E2FC80" w14:textId="77777777" w:rsidR="00FA3750" w:rsidRDefault="00FA3750" w:rsidP="00FA3750">
      <w:pPr>
        <w:pStyle w:val="SEBodytext"/>
      </w:pPr>
      <w:r>
        <w:t>As a parent/guardian of a Club Member (under 18 years of age) we expect you to:</w:t>
      </w:r>
    </w:p>
    <w:p w14:paraId="7EFDB71A" w14:textId="77777777" w:rsidR="008E6CE9" w:rsidRDefault="008E6CE9" w:rsidP="00FA3750">
      <w:pPr>
        <w:pStyle w:val="SEBodytext"/>
      </w:pPr>
    </w:p>
    <w:p w14:paraId="66666345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Make sure your child has the right kit for training and competitions.</w:t>
      </w:r>
    </w:p>
    <w:p w14:paraId="00FB2D9B" w14:textId="77777777" w:rsidR="008E6CE9" w:rsidRDefault="008E6CE9" w:rsidP="008E6CE9">
      <w:pPr>
        <w:pStyle w:val="SEBodytext"/>
        <w:ind w:left="720"/>
      </w:pPr>
    </w:p>
    <w:p w14:paraId="3F113720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Ensure your child arrives to sessions on time and is picked up promptly.</w:t>
      </w:r>
    </w:p>
    <w:p w14:paraId="127C99BA" w14:textId="77777777" w:rsidR="008E6CE9" w:rsidRDefault="008E6CE9" w:rsidP="008E6CE9">
      <w:pPr>
        <w:pStyle w:val="SEBodytext"/>
        <w:ind w:left="720"/>
      </w:pPr>
    </w:p>
    <w:p w14:paraId="51221E01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Let the club know if you’re running late to collect your child, if your child is going home with someone else or you have made alternative arrangements.</w:t>
      </w:r>
    </w:p>
    <w:p w14:paraId="24E5F75D" w14:textId="77777777" w:rsidR="008E6CE9" w:rsidRDefault="008E6CE9" w:rsidP="008E6CE9">
      <w:pPr>
        <w:pStyle w:val="SEBodytext"/>
        <w:ind w:left="720"/>
      </w:pPr>
    </w:p>
    <w:p w14:paraId="254F6CF3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Complete all consent, contact and medical forms and update us straight away if anything changes.</w:t>
      </w:r>
    </w:p>
    <w:p w14:paraId="731368A9" w14:textId="77777777" w:rsidR="008E6CE9" w:rsidRDefault="008E6CE9" w:rsidP="008E6CE9">
      <w:pPr>
        <w:pStyle w:val="SEBodytext"/>
        <w:ind w:left="720"/>
      </w:pPr>
    </w:p>
    <w:p w14:paraId="4AA3190D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Respect the decisions made by your child’s coach or teacher but understand you have the right to raise any concerns regarding your child. We will arrange a mutually convenient time so you can talk to us.</w:t>
      </w:r>
    </w:p>
    <w:p w14:paraId="6E04D2B9" w14:textId="77777777" w:rsidR="008E6CE9" w:rsidRDefault="008E6CE9" w:rsidP="008E6CE9">
      <w:pPr>
        <w:pStyle w:val="SEBodytext"/>
        <w:ind w:left="720"/>
      </w:pPr>
    </w:p>
    <w:p w14:paraId="4A14FC97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Remember that children get a wide range of benefits f</w:t>
      </w:r>
      <w:r w:rsidR="008E6CE9">
        <w:t xml:space="preserve">rom participating in one of our </w:t>
      </w:r>
      <w:r>
        <w:t xml:space="preserve">sports, including making friends, having regular exercise and developing new skills. It’s not all about winning. </w:t>
      </w:r>
    </w:p>
    <w:p w14:paraId="222B1096" w14:textId="77777777" w:rsidR="008E6CE9" w:rsidRDefault="008E6CE9" w:rsidP="008E6CE9">
      <w:pPr>
        <w:pStyle w:val="SEBodytext"/>
        <w:ind w:left="720"/>
      </w:pPr>
    </w:p>
    <w:p w14:paraId="69281B43" w14:textId="77777777" w:rsidR="00FA3750" w:rsidRDefault="00FA3750" w:rsidP="008E6CE9">
      <w:pPr>
        <w:pStyle w:val="SEBodytext"/>
        <w:numPr>
          <w:ilvl w:val="0"/>
          <w:numId w:val="36"/>
        </w:numPr>
      </w:pPr>
      <w:r>
        <w:lastRenderedPageBreak/>
        <w:t>Not enter poolside or interrupt training or competitions unless in an emergency situation.</w:t>
      </w:r>
    </w:p>
    <w:p w14:paraId="42AAD233" w14:textId="77777777" w:rsidR="008E6CE9" w:rsidRDefault="008E6CE9" w:rsidP="008E6CE9">
      <w:pPr>
        <w:pStyle w:val="SEBodytext"/>
        <w:ind w:left="720"/>
      </w:pPr>
    </w:p>
    <w:p w14:paraId="2E4EC7D8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Talk to your child and ensure they understand the rules of the club and the sport.</w:t>
      </w:r>
    </w:p>
    <w:p w14:paraId="1F5570BA" w14:textId="77777777" w:rsidR="008E6CE9" w:rsidRDefault="008E6CE9" w:rsidP="008E6CE9">
      <w:pPr>
        <w:pStyle w:val="SEBodytext"/>
        <w:ind w:left="720"/>
      </w:pPr>
    </w:p>
    <w:p w14:paraId="2BD25F72" w14:textId="77777777" w:rsidR="00FA3750" w:rsidRDefault="00FA3750" w:rsidP="008E6CE9">
      <w:pPr>
        <w:pStyle w:val="SEBodytext"/>
        <w:numPr>
          <w:ilvl w:val="0"/>
          <w:numId w:val="36"/>
        </w:numPr>
      </w:pPr>
      <w:r>
        <w:t>Ensure your child understands the Athlete Code of Conduct.</w:t>
      </w:r>
    </w:p>
    <w:p w14:paraId="40A46404" w14:textId="77777777" w:rsidR="008E6CE9" w:rsidRDefault="008E6CE9" w:rsidP="008E6CE9">
      <w:pPr>
        <w:pStyle w:val="SEBodytext"/>
      </w:pPr>
    </w:p>
    <w:p w14:paraId="7D9DD1DB" w14:textId="77777777" w:rsidR="00FA3750" w:rsidRDefault="00FA3750" w:rsidP="008E6CE9">
      <w:pPr>
        <w:pStyle w:val="SEBodytext"/>
      </w:pPr>
      <w:r>
        <w:t xml:space="preserve">We expect certain standards of </w:t>
      </w:r>
      <w:proofErr w:type="spellStart"/>
      <w:r>
        <w:t>behaviour</w:t>
      </w:r>
      <w:proofErr w:type="spellEnd"/>
      <w:r>
        <w:t xml:space="preserve"> from all club members as well as parents/guardians/grandparents. </w:t>
      </w:r>
    </w:p>
    <w:p w14:paraId="2A88A7AF" w14:textId="77777777" w:rsidR="008E6CE9" w:rsidRDefault="008E6CE9" w:rsidP="00FA3750">
      <w:pPr>
        <w:pStyle w:val="SEBodytext"/>
      </w:pPr>
    </w:p>
    <w:p w14:paraId="5795B86B" w14:textId="77777777" w:rsidR="00FA3750" w:rsidRDefault="00FA3750" w:rsidP="00FA3750">
      <w:pPr>
        <w:pStyle w:val="SEBodytext"/>
      </w:pPr>
      <w:r>
        <w:t>By agreeing to this Code of Conduct you agree to:</w:t>
      </w:r>
    </w:p>
    <w:p w14:paraId="25D0C487" w14:textId="77777777" w:rsidR="008E6CE9" w:rsidRDefault="008E6CE9" w:rsidP="00FA3750">
      <w:pPr>
        <w:pStyle w:val="SEBodytext"/>
      </w:pPr>
    </w:p>
    <w:p w14:paraId="551038D9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Behave positively as a spectator at training or competitions and treat others with respect.</w:t>
      </w:r>
    </w:p>
    <w:p w14:paraId="6A61B372" w14:textId="77777777" w:rsidR="008E6CE9" w:rsidRDefault="008E6CE9" w:rsidP="008E6CE9">
      <w:pPr>
        <w:pStyle w:val="SEBodytext"/>
        <w:ind w:left="720"/>
      </w:pPr>
    </w:p>
    <w:p w14:paraId="412E1BB8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Give encouragement to your child well and provide support when they are struggling.</w:t>
      </w:r>
    </w:p>
    <w:p w14:paraId="20EA2CA0" w14:textId="77777777" w:rsidR="008E6CE9" w:rsidRDefault="008E6CE9" w:rsidP="008E6CE9">
      <w:pPr>
        <w:pStyle w:val="SEBodytext"/>
        <w:ind w:left="720"/>
      </w:pPr>
    </w:p>
    <w:p w14:paraId="52BEB43D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and celebrate differences in the club and not discriminate against anyone else on the grounds of gender, race, sexual orientation, faith, ability, or any other relevant characteristic.</w:t>
      </w:r>
    </w:p>
    <w:p w14:paraId="79157840" w14:textId="77777777" w:rsidR="008E6CE9" w:rsidRDefault="008E6CE9" w:rsidP="008E6CE9">
      <w:pPr>
        <w:pStyle w:val="SEBodytext"/>
        <w:ind w:left="720"/>
      </w:pPr>
    </w:p>
    <w:p w14:paraId="47B32543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anyone competing for other teams at competitions.</w:t>
      </w:r>
    </w:p>
    <w:p w14:paraId="3EA9587A" w14:textId="77777777" w:rsidR="008E6CE9" w:rsidRDefault="008E6CE9" w:rsidP="008E6CE9">
      <w:pPr>
        <w:pStyle w:val="SEBodytext"/>
        <w:ind w:left="720"/>
      </w:pPr>
    </w:p>
    <w:p w14:paraId="01B411B2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>Respect all volunteers, committee members, coaches and teachers at the club.</w:t>
      </w:r>
    </w:p>
    <w:p w14:paraId="7417972D" w14:textId="77777777" w:rsidR="008E6CE9" w:rsidRDefault="008E6CE9" w:rsidP="008E6CE9">
      <w:pPr>
        <w:pStyle w:val="SEBodytext"/>
        <w:ind w:left="720"/>
      </w:pPr>
    </w:p>
    <w:p w14:paraId="480F9E6C" w14:textId="77777777" w:rsidR="00FA3750" w:rsidRDefault="00FA3750" w:rsidP="008E6CE9">
      <w:pPr>
        <w:pStyle w:val="SEBodytext"/>
        <w:numPr>
          <w:ilvl w:val="0"/>
          <w:numId w:val="35"/>
        </w:numPr>
      </w:pPr>
      <w:r>
        <w:t xml:space="preserve">Understand that the use of abusive or inappropriate language, bullying, physical violence or any other </w:t>
      </w:r>
      <w:proofErr w:type="spellStart"/>
      <w:r>
        <w:t>behaviour</w:t>
      </w:r>
      <w:proofErr w:type="spellEnd"/>
      <w:r>
        <w:t xml:space="preserve"> which hurts others will not be tolerated at the club.</w:t>
      </w:r>
    </w:p>
    <w:p w14:paraId="1A3D7692" w14:textId="77777777" w:rsidR="008E6CE9" w:rsidRDefault="008E6CE9" w:rsidP="00FA3750">
      <w:pPr>
        <w:pStyle w:val="SEBodytext"/>
      </w:pPr>
    </w:p>
    <w:p w14:paraId="42FA70A4" w14:textId="77777777" w:rsidR="00C30EE2" w:rsidRDefault="00FA3750" w:rsidP="00FA3750">
      <w:pPr>
        <w:pStyle w:val="SEBodytext"/>
      </w:pPr>
      <w:r>
        <w:t xml:space="preserve">Breaches of this Code of Conduct will result in disciplinary action being taken against you by the club committee and any </w:t>
      </w:r>
      <w:proofErr w:type="spellStart"/>
      <w:r>
        <w:t>behaviour</w:t>
      </w:r>
      <w:proofErr w:type="spellEnd"/>
      <w:r>
        <w:t xml:space="preserve"> which may be a criminal offence will be reported to Police and any other relevant authority, by the club.</w:t>
      </w:r>
    </w:p>
    <w:p w14:paraId="1CC026DC" w14:textId="77777777" w:rsidR="00FA3750" w:rsidRDefault="00FA3750" w:rsidP="00FA3750">
      <w:pPr>
        <w:pStyle w:val="SEBodytext"/>
      </w:pPr>
    </w:p>
    <w:tbl>
      <w:tblPr>
        <w:tblStyle w:val="TableGridLight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030"/>
      </w:tblGrid>
      <w:tr w:rsidR="00B15F93" w14:paraId="5FA9E03D" w14:textId="77777777" w:rsidTr="00B15F93">
        <w:trPr>
          <w:trHeight w:val="25"/>
        </w:trPr>
        <w:tc>
          <w:tcPr>
            <w:tcW w:w="1980" w:type="dxa"/>
            <w:shd w:val="clear" w:color="auto" w:fill="E7E6E6" w:themeFill="background2"/>
          </w:tcPr>
          <w:p w14:paraId="129F9340" w14:textId="77777777" w:rsidR="00B15F93" w:rsidRDefault="00FA3750" w:rsidP="00FA3750">
            <w:pPr>
              <w:pStyle w:val="SEBodytext"/>
            </w:pPr>
            <w:r>
              <w:t>Name of child/children</w:t>
            </w:r>
          </w:p>
        </w:tc>
        <w:tc>
          <w:tcPr>
            <w:tcW w:w="7030" w:type="dxa"/>
            <w:shd w:val="clear" w:color="auto" w:fill="FFFFFF" w:themeFill="background1"/>
          </w:tcPr>
          <w:p w14:paraId="0EE0C31D" w14:textId="77777777" w:rsidR="00B15F93" w:rsidRDefault="00B15F93" w:rsidP="00A31195">
            <w:pPr>
              <w:pStyle w:val="SEBodytext"/>
            </w:pPr>
          </w:p>
        </w:tc>
      </w:tr>
      <w:tr w:rsidR="00B15F93" w14:paraId="334A6B28" w14:textId="77777777" w:rsidTr="00B15F93">
        <w:tc>
          <w:tcPr>
            <w:tcW w:w="1980" w:type="dxa"/>
            <w:shd w:val="clear" w:color="auto" w:fill="E7E6E6" w:themeFill="background2"/>
          </w:tcPr>
          <w:p w14:paraId="130C608D" w14:textId="77777777" w:rsidR="00B15F93" w:rsidRDefault="00FA3750" w:rsidP="00A31195">
            <w:pPr>
              <w:pStyle w:val="SEBodytext"/>
            </w:pPr>
            <w:r w:rsidRPr="00FA3750">
              <w:t xml:space="preserve">Signature of parent/guardian </w:t>
            </w:r>
          </w:p>
        </w:tc>
        <w:tc>
          <w:tcPr>
            <w:tcW w:w="7030" w:type="dxa"/>
            <w:shd w:val="clear" w:color="auto" w:fill="FFFFFF" w:themeFill="background1"/>
          </w:tcPr>
          <w:p w14:paraId="5CE0B346" w14:textId="77777777" w:rsidR="00B15F93" w:rsidRDefault="00B15F93" w:rsidP="00A31195">
            <w:pPr>
              <w:pStyle w:val="SEBodytext"/>
            </w:pPr>
          </w:p>
        </w:tc>
      </w:tr>
    </w:tbl>
    <w:p w14:paraId="48FDB87E" w14:textId="77777777" w:rsidR="00C30EE2" w:rsidRDefault="00C30EE2" w:rsidP="00A31195">
      <w:pPr>
        <w:pStyle w:val="SEBodytext"/>
      </w:pPr>
    </w:p>
    <w:p w14:paraId="489BA73E" w14:textId="77777777" w:rsidR="00A31195" w:rsidRDefault="00A31195" w:rsidP="00A31195">
      <w:pPr>
        <w:pStyle w:val="SEBodytext"/>
      </w:pPr>
      <w:r>
        <w:t>Sign your agreement at</w:t>
      </w:r>
    </w:p>
    <w:p w14:paraId="166BDDD4" w14:textId="77777777" w:rsidR="00A31195" w:rsidRDefault="00000000" w:rsidP="00A31195">
      <w:pPr>
        <w:pStyle w:val="SEBodytext"/>
      </w:pPr>
      <w:hyperlink r:id="rId8" w:history="1">
        <w:r w:rsidR="00A31195" w:rsidRPr="00B15F93">
          <w:rPr>
            <w:rStyle w:val="Hyperlink"/>
          </w:rPr>
          <w:t>swimming.org/</w:t>
        </w:r>
        <w:proofErr w:type="spellStart"/>
        <w:r w:rsidR="00A31195" w:rsidRPr="00B15F93">
          <w:rPr>
            <w:rStyle w:val="Hyperlink"/>
          </w:rPr>
          <w:t>wavepower</w:t>
        </w:r>
        <w:proofErr w:type="spellEnd"/>
      </w:hyperlink>
      <w:r w:rsidR="00C30EE2">
        <w:t xml:space="preserve"> </w:t>
      </w:r>
    </w:p>
    <w:p w14:paraId="4329BB7F" w14:textId="77777777" w:rsidR="00A31195" w:rsidRPr="00257FE3" w:rsidRDefault="00A31195" w:rsidP="00A31195">
      <w:pPr>
        <w:pStyle w:val="SEBodytext"/>
      </w:pPr>
      <w:r>
        <w:t>Digital and print versions are available.</w:t>
      </w:r>
    </w:p>
    <w:sectPr w:rsidR="00A31195" w:rsidRPr="00257FE3" w:rsidSect="003A4933">
      <w:headerReference w:type="default" r:id="rId9"/>
      <w:headerReference w:type="first" r:id="rId10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63230" w14:textId="77777777" w:rsidR="003A4933" w:rsidRDefault="003A4933" w:rsidP="00362075">
      <w:r>
        <w:separator/>
      </w:r>
    </w:p>
  </w:endnote>
  <w:endnote w:type="continuationSeparator" w:id="0">
    <w:p w14:paraId="6B97D296" w14:textId="77777777" w:rsidR="003A4933" w:rsidRDefault="003A4933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50A62" w14:textId="77777777" w:rsidR="003A4933" w:rsidRDefault="003A4933" w:rsidP="00362075">
      <w:r>
        <w:separator/>
      </w:r>
    </w:p>
  </w:footnote>
  <w:footnote w:type="continuationSeparator" w:id="0">
    <w:p w14:paraId="290F27CD" w14:textId="77777777" w:rsidR="003A4933" w:rsidRDefault="003A4933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41FC3" w14:textId="77777777" w:rsidR="00362075" w:rsidRPr="004951BA" w:rsidRDefault="004951BA" w:rsidP="004951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6BCC27B" wp14:editId="527DC3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CD25A" w14:textId="77777777" w:rsidR="0034381D" w:rsidRDefault="00A05DB1"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DBBFEEE" wp14:editId="702FC2E1">
          <wp:simplePos x="0" y="0"/>
          <wp:positionH relativeFrom="page">
            <wp:posOffset>-195943</wp:posOffset>
          </wp:positionH>
          <wp:positionV relativeFrom="page">
            <wp:posOffset>-273327</wp:posOffset>
          </wp:positionV>
          <wp:extent cx="7955279" cy="1124435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79" cy="1124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7EBE0E" w14:textId="77777777" w:rsidR="0034381D" w:rsidRDefault="0034381D"/>
  <w:p w14:paraId="104E067D" w14:textId="77777777" w:rsidR="0034381D" w:rsidRDefault="0034381D"/>
  <w:p w14:paraId="1C5BB65D" w14:textId="77777777" w:rsidR="0034381D" w:rsidRDefault="0034381D"/>
  <w:p w14:paraId="056FD62B" w14:textId="77777777" w:rsidR="00362075" w:rsidRDefault="003620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67B63"/>
    <w:multiLevelType w:val="hybridMultilevel"/>
    <w:tmpl w:val="D07A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75FBB"/>
    <w:multiLevelType w:val="hybridMultilevel"/>
    <w:tmpl w:val="A480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E133F"/>
    <w:multiLevelType w:val="hybridMultilevel"/>
    <w:tmpl w:val="3310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A80752"/>
    <w:multiLevelType w:val="hybridMultilevel"/>
    <w:tmpl w:val="2BDA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35B3B"/>
    <w:multiLevelType w:val="hybridMultilevel"/>
    <w:tmpl w:val="3CDC0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C1C76"/>
    <w:multiLevelType w:val="hybridMultilevel"/>
    <w:tmpl w:val="0F0C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455E"/>
    <w:multiLevelType w:val="hybridMultilevel"/>
    <w:tmpl w:val="BB7C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2F4"/>
    <w:multiLevelType w:val="hybridMultilevel"/>
    <w:tmpl w:val="632C1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93352"/>
    <w:multiLevelType w:val="hybridMultilevel"/>
    <w:tmpl w:val="3ABA6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164B2"/>
    <w:multiLevelType w:val="hybridMultilevel"/>
    <w:tmpl w:val="A7EE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59823">
    <w:abstractNumId w:val="0"/>
  </w:num>
  <w:num w:numId="2" w16cid:durableId="350884613">
    <w:abstractNumId w:val="18"/>
  </w:num>
  <w:num w:numId="3" w16cid:durableId="329799263">
    <w:abstractNumId w:val="1"/>
  </w:num>
  <w:num w:numId="4" w16cid:durableId="1365836038">
    <w:abstractNumId w:val="2"/>
  </w:num>
  <w:num w:numId="5" w16cid:durableId="300044074">
    <w:abstractNumId w:val="3"/>
  </w:num>
  <w:num w:numId="6" w16cid:durableId="1343970252">
    <w:abstractNumId w:val="4"/>
  </w:num>
  <w:num w:numId="7" w16cid:durableId="1391225874">
    <w:abstractNumId w:val="9"/>
  </w:num>
  <w:num w:numId="8" w16cid:durableId="136841141">
    <w:abstractNumId w:val="5"/>
  </w:num>
  <w:num w:numId="9" w16cid:durableId="797066468">
    <w:abstractNumId w:val="6"/>
  </w:num>
  <w:num w:numId="10" w16cid:durableId="28188278">
    <w:abstractNumId w:val="7"/>
  </w:num>
  <w:num w:numId="11" w16cid:durableId="1102453636">
    <w:abstractNumId w:val="8"/>
  </w:num>
  <w:num w:numId="12" w16cid:durableId="1172990460">
    <w:abstractNumId w:val="10"/>
  </w:num>
  <w:num w:numId="13" w16cid:durableId="164326086">
    <w:abstractNumId w:val="21"/>
  </w:num>
  <w:num w:numId="14" w16cid:durableId="174268795">
    <w:abstractNumId w:val="11"/>
  </w:num>
  <w:num w:numId="15" w16cid:durableId="1336810262">
    <w:abstractNumId w:val="20"/>
  </w:num>
  <w:num w:numId="16" w16cid:durableId="1899823497">
    <w:abstractNumId w:val="13"/>
  </w:num>
  <w:num w:numId="17" w16cid:durableId="671762621">
    <w:abstractNumId w:val="29"/>
  </w:num>
  <w:num w:numId="18" w16cid:durableId="1927420207">
    <w:abstractNumId w:val="28"/>
  </w:num>
  <w:num w:numId="19" w16cid:durableId="1077169768">
    <w:abstractNumId w:val="22"/>
  </w:num>
  <w:num w:numId="20" w16cid:durableId="1195579797">
    <w:abstractNumId w:val="30"/>
  </w:num>
  <w:num w:numId="21" w16cid:durableId="1114442766">
    <w:abstractNumId w:val="34"/>
  </w:num>
  <w:num w:numId="22" w16cid:durableId="432941272">
    <w:abstractNumId w:val="14"/>
  </w:num>
  <w:num w:numId="23" w16cid:durableId="2121414718">
    <w:abstractNumId w:val="23"/>
  </w:num>
  <w:num w:numId="24" w16cid:durableId="1425302683">
    <w:abstractNumId w:val="26"/>
  </w:num>
  <w:num w:numId="25" w16cid:durableId="1962683387">
    <w:abstractNumId w:val="24"/>
  </w:num>
  <w:num w:numId="26" w16cid:durableId="716248348">
    <w:abstractNumId w:val="15"/>
  </w:num>
  <w:num w:numId="27" w16cid:durableId="454443450">
    <w:abstractNumId w:val="19"/>
  </w:num>
  <w:num w:numId="28" w16cid:durableId="860629573">
    <w:abstractNumId w:val="25"/>
  </w:num>
  <w:num w:numId="29" w16cid:durableId="1711372053">
    <w:abstractNumId w:val="32"/>
  </w:num>
  <w:num w:numId="30" w16cid:durableId="661811242">
    <w:abstractNumId w:val="31"/>
  </w:num>
  <w:num w:numId="31" w16cid:durableId="405147613">
    <w:abstractNumId w:val="35"/>
  </w:num>
  <w:num w:numId="32" w16cid:durableId="692653291">
    <w:abstractNumId w:val="27"/>
  </w:num>
  <w:num w:numId="33" w16cid:durableId="1696031457">
    <w:abstractNumId w:val="16"/>
  </w:num>
  <w:num w:numId="34" w16cid:durableId="1439374982">
    <w:abstractNumId w:val="33"/>
  </w:num>
  <w:num w:numId="35" w16cid:durableId="493881490">
    <w:abstractNumId w:val="17"/>
  </w:num>
  <w:num w:numId="36" w16cid:durableId="12964487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195"/>
    <w:rsid w:val="000041DC"/>
    <w:rsid w:val="00016A47"/>
    <w:rsid w:val="00060A78"/>
    <w:rsid w:val="00092C6F"/>
    <w:rsid w:val="0009450E"/>
    <w:rsid w:val="000C33E6"/>
    <w:rsid w:val="000C6160"/>
    <w:rsid w:val="000D1CD1"/>
    <w:rsid w:val="001272BD"/>
    <w:rsid w:val="00141251"/>
    <w:rsid w:val="0016606E"/>
    <w:rsid w:val="001A2FE6"/>
    <w:rsid w:val="001E4C2C"/>
    <w:rsid w:val="001F1ECD"/>
    <w:rsid w:val="001F3C6B"/>
    <w:rsid w:val="002009CC"/>
    <w:rsid w:val="002053B4"/>
    <w:rsid w:val="00234F63"/>
    <w:rsid w:val="00257FE3"/>
    <w:rsid w:val="002A4BF2"/>
    <w:rsid w:val="002B6D1D"/>
    <w:rsid w:val="00321BB7"/>
    <w:rsid w:val="0034381D"/>
    <w:rsid w:val="00362075"/>
    <w:rsid w:val="00365C10"/>
    <w:rsid w:val="00375E80"/>
    <w:rsid w:val="003801CE"/>
    <w:rsid w:val="003A39B8"/>
    <w:rsid w:val="003A4933"/>
    <w:rsid w:val="003B0BEF"/>
    <w:rsid w:val="003B517C"/>
    <w:rsid w:val="003E014B"/>
    <w:rsid w:val="00411C1F"/>
    <w:rsid w:val="00446F92"/>
    <w:rsid w:val="004772C3"/>
    <w:rsid w:val="00486571"/>
    <w:rsid w:val="004951BA"/>
    <w:rsid w:val="004E0C8E"/>
    <w:rsid w:val="0051288B"/>
    <w:rsid w:val="005433DB"/>
    <w:rsid w:val="00572F3E"/>
    <w:rsid w:val="005B68F7"/>
    <w:rsid w:val="005E1233"/>
    <w:rsid w:val="00613BA9"/>
    <w:rsid w:val="0061767F"/>
    <w:rsid w:val="0064190C"/>
    <w:rsid w:val="006571A7"/>
    <w:rsid w:val="00672FDA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71C78"/>
    <w:rsid w:val="007C299C"/>
    <w:rsid w:val="007C3E0C"/>
    <w:rsid w:val="007F25AB"/>
    <w:rsid w:val="00826110"/>
    <w:rsid w:val="008A4C85"/>
    <w:rsid w:val="008E6CE9"/>
    <w:rsid w:val="00905F20"/>
    <w:rsid w:val="00951A9E"/>
    <w:rsid w:val="0096076A"/>
    <w:rsid w:val="009A4E4B"/>
    <w:rsid w:val="009E67AA"/>
    <w:rsid w:val="00A0159A"/>
    <w:rsid w:val="00A05DB1"/>
    <w:rsid w:val="00A31195"/>
    <w:rsid w:val="00A5049E"/>
    <w:rsid w:val="00A62402"/>
    <w:rsid w:val="00A62D6D"/>
    <w:rsid w:val="00A6416C"/>
    <w:rsid w:val="00AA6540"/>
    <w:rsid w:val="00AB39C0"/>
    <w:rsid w:val="00B14FC3"/>
    <w:rsid w:val="00B15F93"/>
    <w:rsid w:val="00BC63FE"/>
    <w:rsid w:val="00BE0D2A"/>
    <w:rsid w:val="00C15E06"/>
    <w:rsid w:val="00C30EE2"/>
    <w:rsid w:val="00C32209"/>
    <w:rsid w:val="00C32D0F"/>
    <w:rsid w:val="00C42653"/>
    <w:rsid w:val="00C439EA"/>
    <w:rsid w:val="00C821C6"/>
    <w:rsid w:val="00C87272"/>
    <w:rsid w:val="00C96269"/>
    <w:rsid w:val="00CF026C"/>
    <w:rsid w:val="00CF4961"/>
    <w:rsid w:val="00D12534"/>
    <w:rsid w:val="00D33147"/>
    <w:rsid w:val="00D56269"/>
    <w:rsid w:val="00D7708A"/>
    <w:rsid w:val="00DE01C1"/>
    <w:rsid w:val="00DE79D9"/>
    <w:rsid w:val="00DF5C1F"/>
    <w:rsid w:val="00E40B9B"/>
    <w:rsid w:val="00E45A45"/>
    <w:rsid w:val="00E555DC"/>
    <w:rsid w:val="00F13822"/>
    <w:rsid w:val="00F56C33"/>
    <w:rsid w:val="00F66B14"/>
    <w:rsid w:val="00FA3750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ED493A"/>
  <w14:defaultImageDpi w14:val="32767"/>
  <w15:chartTrackingRefBased/>
  <w15:docId w15:val="{28156ABB-E38B-437D-BA14-4109D8F4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272"/>
    <w:rPr>
      <w:rFonts w:eastAsiaTheme="minorEastAsia"/>
      <w:color w:val="494949" w:themeColor="text1"/>
      <w:sz w:val="22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styleId="PlainTable3">
    <w:name w:val="Plain Table 3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rsid w:val="003E014B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3">
    <w:name w:val="Grid Table 3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ListTable2">
    <w:name w:val="List Table 2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GridTable2">
    <w:name w:val="Grid Table 2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styleId="PlainTable5">
    <w:name w:val="Plain Table 5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styleId="PlainTable4">
    <w:name w:val="Plain Table 4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B6D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4">
    <w:name w:val="Grid Table 2 Accent 4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styleId="GridTable3-Accent4">
    <w:name w:val="Grid Table 3 Accent 4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styleId="ListTable4">
    <w:name w:val="List Table 4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rsid w:val="002009CC"/>
  </w:style>
  <w:style w:type="paragraph" w:styleId="ListParagraph">
    <w:name w:val="List Paragraph"/>
    <w:basedOn w:val="Normal"/>
    <w:uiPriority w:val="34"/>
    <w:rsid w:val="00200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1BA"/>
    <w:rPr>
      <w:b/>
      <w:color w:val="00809F" w:themeColor="accent3"/>
      <w:u w:val="none"/>
    </w:rPr>
  </w:style>
  <w:style w:type="paragraph" w:styleId="Title">
    <w:name w:val="Title"/>
    <w:basedOn w:val="Normal"/>
    <w:next w:val="Normal"/>
    <w:link w:val="TitleChar"/>
    <w:uiPriority w:val="10"/>
    <w:rsid w:val="00C872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2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mming.org/wavepow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rketing%20and%20Brand%20library\SE%20WORD%20templates\SE%20template%20WORD\Portrait%20Version\SE%20Word%20template%202023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CF585A-792B-4930-B3B2-B69D32A9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 Word template 2023 - Portrait</Template>
  <TotalTime>0</TotalTime>
  <Pages>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Alexa Poole</cp:lastModifiedBy>
  <cp:revision>2</cp:revision>
  <cp:lastPrinted>2017-03-27T15:21:00Z</cp:lastPrinted>
  <dcterms:created xsi:type="dcterms:W3CDTF">2024-04-18T09:01:00Z</dcterms:created>
  <dcterms:modified xsi:type="dcterms:W3CDTF">2024-04-18T09:01:00Z</dcterms:modified>
</cp:coreProperties>
</file>